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A00BA3" w:rsidRPr="007F1B3B" w:rsidTr="007F1B3B">
        <w:tc>
          <w:tcPr>
            <w:tcW w:w="4785" w:type="dxa"/>
          </w:tcPr>
          <w:p w:rsidR="00A00BA3" w:rsidRPr="007F1B3B" w:rsidRDefault="00A00BA3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A00BA3" w:rsidRPr="007F1B3B" w:rsidRDefault="00A00BA3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A00BA3" w:rsidRPr="007F1B3B" w:rsidRDefault="00A00BA3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A00BA3" w:rsidRPr="007F1B3B" w:rsidRDefault="00A00BA3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A00BA3" w:rsidRPr="007F1B3B" w:rsidRDefault="00A00BA3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00BA3" w:rsidRDefault="00A00BA3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w:pict>
          <v:shape id="_x0000_s1027" type="#_x0000_t32" style="position:absolute;margin-left:16.95pt;margin-top:1.2pt;width:134.25pt;height:0;z-index:251659264;mso-position-horizontal-relative:text;mso-position-vertical-relative:text" o:connectortype="straight"/>
        </w:pict>
      </w:r>
    </w:p>
    <w:p w:rsidR="00A00BA3" w:rsidRPr="00DB49FF" w:rsidRDefault="00A00BA3" w:rsidP="004C3796">
      <w:pPr>
        <w:spacing w:after="0" w:line="240" w:lineRule="auto"/>
        <w:rPr>
          <w:sz w:val="24"/>
          <w:szCs w:val="24"/>
        </w:rPr>
      </w:pPr>
    </w:p>
    <w:p w:rsidR="00A00BA3" w:rsidRPr="00EB46B5" w:rsidRDefault="00A00BA3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A00BA3" w:rsidRPr="00EB46B5" w:rsidRDefault="00A00BA3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A00BA3" w:rsidRPr="00EB46B5" w:rsidRDefault="00A00BA3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 ngày 03/10/2016 đến 11/02/2017</w:t>
      </w:r>
    </w:p>
    <w:p w:rsidR="00A00BA3" w:rsidRDefault="00A00BA3" w:rsidP="00211B6D">
      <w:pPr>
        <w:tabs>
          <w:tab w:val="left" w:pos="1560"/>
        </w:tabs>
      </w:pPr>
      <w:r>
        <w:rPr>
          <w:noProof/>
        </w:rPr>
        <w:pict>
          <v:shape id="_x0000_s1028" type="#_x0000_t32" style="position:absolute;margin-left:168.45pt;margin-top:6.6pt;width:147.75pt;height:0;z-index:251660288" o:connectortype="straight"/>
        </w:pict>
      </w:r>
    </w:p>
    <w:p w:rsidR="00A00BA3" w:rsidRPr="00E5338C" w:rsidRDefault="00A00BA3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A00BA3" w:rsidRPr="00E5338C" w:rsidRDefault="00A00BA3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Hiệu trưởng Trường Cao đẳng Kỹ thuật Lý Tự Trọng Tp. HCM;</w:t>
      </w:r>
    </w:p>
    <w:p w:rsidR="00A00BA3" w:rsidRPr="00E5338C" w:rsidRDefault="00A00BA3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Kế hoạch – Tài chính;</w:t>
      </w:r>
    </w:p>
    <w:p w:rsidR="00A00BA3" w:rsidRPr="00E5338C" w:rsidRDefault="00A00BA3" w:rsidP="00756613">
      <w:pPr>
        <w:pStyle w:val="ListParagraph"/>
        <w:numPr>
          <w:ilvl w:val="0"/>
          <w:numId w:val="2"/>
        </w:numPr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Tuyển sinh – Đào tạ</w:t>
      </w:r>
      <w:r>
        <w:rPr>
          <w:sz w:val="26"/>
          <w:szCs w:val="26"/>
        </w:rPr>
        <w:t>o</w:t>
      </w:r>
      <w:r w:rsidRPr="00E5338C">
        <w:rPr>
          <w:sz w:val="26"/>
          <w:szCs w:val="26"/>
        </w:rPr>
        <w:t>;</w:t>
      </w:r>
    </w:p>
    <w:p w:rsidR="00A00BA3" w:rsidRPr="00E5338C" w:rsidRDefault="00A00BA3" w:rsidP="00707C4A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khoa Khoa họ</w:t>
      </w:r>
      <w:r>
        <w:rPr>
          <w:sz w:val="26"/>
          <w:szCs w:val="26"/>
        </w:rPr>
        <w:t>c c</w:t>
      </w:r>
      <w:r w:rsidRPr="00E5338C">
        <w:rPr>
          <w:sz w:val="26"/>
          <w:szCs w:val="26"/>
        </w:rPr>
        <w:t>ơ bản.</w:t>
      </w:r>
    </w:p>
    <w:p w:rsidR="00A00BA3" w:rsidRPr="00E5338C" w:rsidRDefault="00A00BA3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A00BA3" w:rsidRPr="00E5338C" w:rsidRDefault="00A00BA3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Lê Thái Hùng </w:t>
      </w:r>
    </w:p>
    <w:p w:rsidR="00A00BA3" w:rsidRPr="00E5338C" w:rsidRDefault="00A00BA3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Chức vụ: Phụ trách tổ bộ môn Giáo dục thể chất, khoa Khoa học cơ bản thuộc Trường Cao đẳng Kỹ thuật Lý Tự Trọng Tp. Hồ Chí Minh.</w:t>
      </w:r>
    </w:p>
    <w:p w:rsidR="00A00BA3" w:rsidRPr="00E5338C" w:rsidRDefault="00A00BA3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 năm 2016-2017</w:t>
      </w:r>
      <w:r w:rsidRPr="00E5338C">
        <w:rPr>
          <w:sz w:val="26"/>
          <w:szCs w:val="26"/>
        </w:rPr>
        <w:t xml:space="preserve"> từ</w:t>
      </w:r>
      <w:r>
        <w:rPr>
          <w:sz w:val="26"/>
          <w:szCs w:val="26"/>
        </w:rPr>
        <w:t xml:space="preserve"> ngày 03/10</w:t>
      </w:r>
      <w:r w:rsidRPr="00E5338C">
        <w:rPr>
          <w:sz w:val="26"/>
          <w:szCs w:val="26"/>
        </w:rPr>
        <w:t>/2016 đế</w:t>
      </w:r>
      <w:r>
        <w:rPr>
          <w:sz w:val="26"/>
          <w:szCs w:val="26"/>
        </w:rPr>
        <w:t>n 11/02/2017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 xml:space="preserve">51/2012/QĐ-TTg ngày 16 tháng 11 năm 2012 của Bộ Giáo dục và Đào tạo; </w:t>
      </w:r>
    </w:p>
    <w:p w:rsidR="00A00BA3" w:rsidRDefault="00A00BA3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Thống kê tổng số tiết của Giảng viên thuộc tổ giáo dục thể chất dạy từ</w:t>
      </w:r>
      <w:r>
        <w:rPr>
          <w:sz w:val="26"/>
          <w:szCs w:val="26"/>
        </w:rPr>
        <w:t xml:space="preserve"> ngày 03/10</w:t>
      </w:r>
      <w:r w:rsidRPr="00E5338C">
        <w:rPr>
          <w:sz w:val="26"/>
          <w:szCs w:val="26"/>
        </w:rPr>
        <w:t>/2016 đế</w:t>
      </w:r>
      <w:r>
        <w:rPr>
          <w:sz w:val="26"/>
          <w:szCs w:val="26"/>
        </w:rPr>
        <w:t>n ngày 11/02/2017</w:t>
      </w:r>
      <w:r w:rsidRPr="00E5338C">
        <w:rPr>
          <w:sz w:val="26"/>
          <w:szCs w:val="26"/>
        </w:rPr>
        <w:t xml:space="preserve"> như sau : </w:t>
      </w:r>
    </w:p>
    <w:tbl>
      <w:tblPr>
        <w:tblW w:w="10305" w:type="dxa"/>
        <w:tblInd w:w="103" w:type="dxa"/>
        <w:tblLayout w:type="fixed"/>
        <w:tblLook w:val="00A0"/>
      </w:tblPr>
      <w:tblGrid>
        <w:gridCol w:w="573"/>
        <w:gridCol w:w="1142"/>
        <w:gridCol w:w="994"/>
        <w:gridCol w:w="1653"/>
        <w:gridCol w:w="619"/>
        <w:gridCol w:w="853"/>
        <w:gridCol w:w="1129"/>
        <w:gridCol w:w="852"/>
        <w:gridCol w:w="930"/>
        <w:gridCol w:w="1560"/>
      </w:tblGrid>
      <w:tr w:rsidR="00A00BA3" w:rsidRPr="00E4352F" w:rsidTr="000546BF">
        <w:trPr>
          <w:trHeight w:val="1144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Hệ số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lớp đông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A00BA3" w:rsidRPr="00E4352F" w:rsidTr="000546BF">
        <w:trPr>
          <w:trHeight w:val="442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t xml:space="preserve"> Dạy </w:t>
            </w:r>
            <w:r>
              <w:rPr>
                <w:color w:val="000000"/>
                <w:sz w:val="22"/>
              </w:rPr>
              <w:t xml:space="preserve">thay </w:t>
            </w:r>
            <w:r w:rsidRPr="00E4352F">
              <w:rPr>
                <w:color w:val="000000"/>
                <w:sz w:val="22"/>
              </w:rPr>
              <w:t xml:space="preserve">thầy </w:t>
            </w:r>
            <w:r w:rsidRPr="00E4352F">
              <w:rPr>
                <w:color w:val="000000"/>
                <w:sz w:val="22"/>
              </w:rPr>
              <w:br/>
              <w:t xml:space="preserve">Giang Phi Hùng 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A00BA3" w:rsidRPr="00E4352F" w:rsidTr="000546BF">
        <w:trPr>
          <w:trHeight w:val="446"/>
        </w:trPr>
        <w:tc>
          <w:tcPr>
            <w:tcW w:w="5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336.8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Đức </w:t>
            </w:r>
            <w:r w:rsidRPr="00E4352F">
              <w:rPr>
                <w:sz w:val="26"/>
                <w:szCs w:val="26"/>
              </w:rPr>
              <w:br/>
              <w:t>Thắng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t xml:space="preserve"> Dạy </w:t>
            </w:r>
            <w:r>
              <w:rPr>
                <w:color w:val="000000"/>
                <w:sz w:val="22"/>
              </w:rPr>
              <w:t xml:space="preserve">thay </w:t>
            </w:r>
            <w:r w:rsidRPr="00E4352F">
              <w:rPr>
                <w:color w:val="000000"/>
                <w:sz w:val="22"/>
              </w:rPr>
              <w:t xml:space="preserve">thầy </w:t>
            </w:r>
            <w:r w:rsidRPr="00E4352F">
              <w:rPr>
                <w:color w:val="000000"/>
                <w:sz w:val="22"/>
              </w:rPr>
              <w:br/>
              <w:t xml:space="preserve">Giang Phi Hùng 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15.4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16.8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A00BA3" w:rsidRPr="00E4352F" w:rsidTr="000546BF">
        <w:trPr>
          <w:trHeight w:val="504"/>
        </w:trPr>
        <w:tc>
          <w:tcPr>
            <w:tcW w:w="5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365.6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>Giang Phi</w:t>
            </w:r>
            <w:r w:rsidRPr="00E4352F">
              <w:rPr>
                <w:sz w:val="26"/>
                <w:szCs w:val="26"/>
              </w:rPr>
              <w:br/>
              <w:t xml:space="preserve">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16TCN-Ô3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8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144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>Nguyễn Phú</w:t>
            </w:r>
            <w:r w:rsidRPr="00E4352F">
              <w:rPr>
                <w:sz w:val="26"/>
                <w:szCs w:val="26"/>
              </w:rPr>
              <w:br/>
              <w:t xml:space="preserve"> Tân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Default="00A00BA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B46B5">
              <w:rPr>
                <w:color w:val="000000"/>
                <w:sz w:val="22"/>
              </w:rPr>
              <w:t>Dạy thay thầy Mạnh Phương</w:t>
            </w:r>
          </w:p>
          <w:p w:rsidR="00A00BA3" w:rsidRPr="00EB46B5" w:rsidRDefault="00A00BA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B46B5">
              <w:rPr>
                <w:color w:val="000000"/>
                <w:sz w:val="22"/>
              </w:rPr>
              <w:t>(11/10/16)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16TN, TCT-Đ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B46B5" w:rsidRDefault="00A00BA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B46B5">
              <w:rPr>
                <w:color w:val="000000"/>
                <w:sz w:val="22"/>
              </w:rPr>
              <w:t>Dạy thay thầy Mạnh Phương (11/01/17)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16TCN-CKL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78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280.8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Mạnh </w:t>
            </w:r>
            <w:r w:rsidRPr="00E4352F">
              <w:rPr>
                <w:sz w:val="26"/>
                <w:szCs w:val="26"/>
              </w:rPr>
              <w:br/>
              <w:t>Phương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16TCN-QTM2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30.8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chuyên nghiệp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16TC-QTM1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31.2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28.6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16TN, TCT-Đ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31.2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78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332.4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Ngô Thanh </w:t>
            </w:r>
            <w:r w:rsidRPr="00E4352F">
              <w:rPr>
                <w:sz w:val="26"/>
                <w:szCs w:val="26"/>
              </w:rPr>
              <w:br/>
              <w:t>Điền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cấp nghề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và trung cấp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chuyên nghiệp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16TCN-LĐL2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16TCN-QTM1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16TCN-KTD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16TCN-ĐT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Default="00A00BA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78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336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00BA3" w:rsidRPr="00E4352F" w:rsidRDefault="00A00BA3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00BA3" w:rsidRPr="00E4352F" w:rsidTr="000546BF">
        <w:trPr>
          <w:trHeight w:val="446"/>
        </w:trPr>
        <w:tc>
          <w:tcPr>
            <w:tcW w:w="78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</w:t>
            </w:r>
            <w:r w:rsidRPr="00E4352F">
              <w:rPr>
                <w:b/>
                <w:bCs/>
                <w:sz w:val="26"/>
                <w:szCs w:val="26"/>
              </w:rPr>
              <w:t>796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0BA3" w:rsidRPr="00E4352F" w:rsidRDefault="00A00BA3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A00BA3" w:rsidRPr="00E5338C" w:rsidRDefault="00A00BA3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>,796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10</w:t>
      </w:r>
      <w:r w:rsidRPr="00E5338C">
        <w:rPr>
          <w:sz w:val="26"/>
          <w:szCs w:val="26"/>
          <w:lang w:val="vi-VN"/>
        </w:rPr>
        <w:t>/2016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11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>/2016.</w:t>
      </w:r>
    </w:p>
    <w:p w:rsidR="00A00BA3" w:rsidRPr="00E5338C" w:rsidRDefault="00A00BA3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giấy nay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</w:t>
      </w:r>
      <w:r w:rsidRPr="0009723C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</w:t>
      </w:r>
      <w:r w:rsidRPr="0009723C">
        <w:rPr>
          <w:sz w:val="26"/>
          <w:szCs w:val="26"/>
          <w:lang w:val="vi-VN"/>
        </w:rPr>
        <w:t>10</w:t>
      </w:r>
      <w:r>
        <w:rPr>
          <w:sz w:val="26"/>
          <w:szCs w:val="26"/>
          <w:lang w:val="vi-VN"/>
        </w:rPr>
        <w:t>/201</w:t>
      </w:r>
      <w:r w:rsidRPr="00225CE0">
        <w:rPr>
          <w:sz w:val="26"/>
          <w:szCs w:val="26"/>
          <w:lang w:val="vi-VN"/>
        </w:rPr>
        <w:t>6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09723C">
        <w:rPr>
          <w:sz w:val="26"/>
          <w:szCs w:val="26"/>
          <w:lang w:val="vi-VN"/>
        </w:rPr>
        <w:t>11</w:t>
      </w:r>
      <w:r>
        <w:rPr>
          <w:sz w:val="26"/>
          <w:szCs w:val="26"/>
          <w:lang w:val="vi-VN"/>
        </w:rPr>
        <w:t>/0</w:t>
      </w:r>
      <w:r w:rsidRPr="0009723C">
        <w:rPr>
          <w:sz w:val="26"/>
          <w:szCs w:val="26"/>
          <w:lang w:val="vi-VN"/>
        </w:rPr>
        <w:t>2</w:t>
      </w:r>
      <w:r w:rsidRPr="00E5338C">
        <w:rPr>
          <w:sz w:val="26"/>
          <w:szCs w:val="26"/>
          <w:lang w:val="vi-VN"/>
        </w:rPr>
        <w:t xml:space="preserve">/2016. </w:t>
      </w:r>
    </w:p>
    <w:p w:rsidR="00A00BA3" w:rsidRPr="00E5338C" w:rsidRDefault="00A00BA3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>
        <w:rPr>
          <w:sz w:val="26"/>
          <w:szCs w:val="26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A00BA3" w:rsidRPr="00E5338C" w:rsidRDefault="00A00BA3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A00BA3" w:rsidRPr="0009723C" w:rsidRDefault="00A00BA3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Pr="0009723C">
        <w:rPr>
          <w:i/>
          <w:sz w:val="26"/>
          <w:szCs w:val="26"/>
          <w:lang w:val="vi-VN"/>
        </w:rPr>
        <w:t>03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A00BA3" w:rsidRPr="00E5338C" w:rsidRDefault="00A00BA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A00BA3" w:rsidRDefault="00A00BA3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A00BA3" w:rsidRPr="00736849" w:rsidRDefault="00A00BA3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A00BA3" w:rsidRPr="00E5338C" w:rsidRDefault="00A00BA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A00BA3" w:rsidRDefault="00A00BA3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A00BA3" w:rsidRPr="00736849" w:rsidRDefault="00A00BA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 xml:space="preserve">TRƯỞNG KHOA </w:t>
      </w:r>
    </w:p>
    <w:sectPr w:rsidR="00A00BA3" w:rsidRPr="00736849" w:rsidSect="002A6EFD">
      <w:pgSz w:w="11907" w:h="16840" w:code="9"/>
      <w:pgMar w:top="993" w:right="850" w:bottom="284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796"/>
    <w:rsid w:val="000226C4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52DD8"/>
    <w:rsid w:val="00255818"/>
    <w:rsid w:val="00263748"/>
    <w:rsid w:val="00280C54"/>
    <w:rsid w:val="0028369E"/>
    <w:rsid w:val="00285DDC"/>
    <w:rsid w:val="00296E8F"/>
    <w:rsid w:val="002A6EFD"/>
    <w:rsid w:val="002B195D"/>
    <w:rsid w:val="002B55A1"/>
    <w:rsid w:val="002C34DC"/>
    <w:rsid w:val="002C7652"/>
    <w:rsid w:val="00313674"/>
    <w:rsid w:val="00323585"/>
    <w:rsid w:val="0033507F"/>
    <w:rsid w:val="0033585D"/>
    <w:rsid w:val="003457A2"/>
    <w:rsid w:val="0034635C"/>
    <w:rsid w:val="003574EF"/>
    <w:rsid w:val="003A2D3A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3704C"/>
    <w:rsid w:val="00661072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6849"/>
    <w:rsid w:val="007375FC"/>
    <w:rsid w:val="00756613"/>
    <w:rsid w:val="0077145D"/>
    <w:rsid w:val="00772F70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5153A"/>
    <w:rsid w:val="0087563A"/>
    <w:rsid w:val="0087717A"/>
    <w:rsid w:val="008B283C"/>
    <w:rsid w:val="008E4FCC"/>
    <w:rsid w:val="00913611"/>
    <w:rsid w:val="009141EC"/>
    <w:rsid w:val="0092059F"/>
    <w:rsid w:val="009247EB"/>
    <w:rsid w:val="00936AAF"/>
    <w:rsid w:val="00964D4A"/>
    <w:rsid w:val="00973FCD"/>
    <w:rsid w:val="00981587"/>
    <w:rsid w:val="009911E6"/>
    <w:rsid w:val="00994F6A"/>
    <w:rsid w:val="009A5B7C"/>
    <w:rsid w:val="009D7422"/>
    <w:rsid w:val="009F463D"/>
    <w:rsid w:val="00A00BA3"/>
    <w:rsid w:val="00A16344"/>
    <w:rsid w:val="00A32A44"/>
    <w:rsid w:val="00A62E3B"/>
    <w:rsid w:val="00A968DB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E5E14"/>
    <w:rsid w:val="00C003E1"/>
    <w:rsid w:val="00C12666"/>
    <w:rsid w:val="00C21091"/>
    <w:rsid w:val="00C2149E"/>
    <w:rsid w:val="00C327E1"/>
    <w:rsid w:val="00C53BF4"/>
    <w:rsid w:val="00C62BBC"/>
    <w:rsid w:val="00C94F79"/>
    <w:rsid w:val="00CF0F64"/>
    <w:rsid w:val="00D55110"/>
    <w:rsid w:val="00D6036F"/>
    <w:rsid w:val="00D63055"/>
    <w:rsid w:val="00D648C3"/>
    <w:rsid w:val="00D71693"/>
    <w:rsid w:val="00D74EF6"/>
    <w:rsid w:val="00D774A8"/>
    <w:rsid w:val="00D818EC"/>
    <w:rsid w:val="00DB49FF"/>
    <w:rsid w:val="00DC2AAD"/>
    <w:rsid w:val="00DD1603"/>
    <w:rsid w:val="00DD2BDB"/>
    <w:rsid w:val="00DE4CAD"/>
    <w:rsid w:val="00DF5EE5"/>
    <w:rsid w:val="00E314AE"/>
    <w:rsid w:val="00E406B2"/>
    <w:rsid w:val="00E4352F"/>
    <w:rsid w:val="00E5338C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7644"/>
    <w:rsid w:val="00F41664"/>
    <w:rsid w:val="00F5038E"/>
    <w:rsid w:val="00F50BD6"/>
    <w:rsid w:val="00F76B59"/>
    <w:rsid w:val="00F86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91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630</Words>
  <Characters>3594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V8</dc:creator>
  <cp:keywords/>
  <dc:description/>
  <cp:lastModifiedBy>Lucky Star</cp:lastModifiedBy>
  <cp:revision>2</cp:revision>
  <cp:lastPrinted>2017-03-29T04:05:00Z</cp:lastPrinted>
  <dcterms:created xsi:type="dcterms:W3CDTF">2008-04-28T01:08:00Z</dcterms:created>
  <dcterms:modified xsi:type="dcterms:W3CDTF">2008-04-28T01:08:00Z</dcterms:modified>
</cp:coreProperties>
</file>